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4951F1" w14:textId="65B14FA4" w:rsidR="00E57EF7" w:rsidRDefault="00ED1B4E">
      <w:r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52F4A74B" wp14:editId="3D54AC2E">
                <wp:simplePos x="0" y="0"/>
                <wp:positionH relativeFrom="page">
                  <wp:posOffset>713105</wp:posOffset>
                </wp:positionH>
                <wp:positionV relativeFrom="page">
                  <wp:posOffset>6045200</wp:posOffset>
                </wp:positionV>
                <wp:extent cx="6492240" cy="1574800"/>
                <wp:effectExtent l="0" t="0" r="0" b="0"/>
                <wp:wrapTight wrapText="bothSides">
                  <wp:wrapPolygon edited="0">
                    <wp:start x="85" y="0"/>
                    <wp:lineTo x="85" y="21252"/>
                    <wp:lineTo x="21380" y="21252"/>
                    <wp:lineTo x="21380" y="0"/>
                    <wp:lineTo x="85" y="0"/>
                  </wp:wrapPolygon>
                </wp:wrapTight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0BC6AC" w14:textId="364E2A76" w:rsidR="00820811" w:rsidRPr="00CF3A97" w:rsidRDefault="00820811" w:rsidP="00E57EF7">
                            <w:pPr>
                              <w:pStyle w:val="Subtitle"/>
                              <w:rPr>
                                <w:sz w:val="72"/>
                                <w:szCs w:val="72"/>
                              </w:rPr>
                            </w:pPr>
                            <w:r w:rsidRPr="00CF3A97">
                              <w:rPr>
                                <w:sz w:val="72"/>
                                <w:szCs w:val="72"/>
                              </w:rPr>
                              <w:t>Do you want to stabilize your</w:t>
                            </w:r>
                            <w:r w:rsidR="008E27A9">
                              <w:rPr>
                                <w:sz w:val="72"/>
                                <w:szCs w:val="72"/>
                              </w:rPr>
                              <w:t xml:space="preserve"> Eatery’s</w:t>
                            </w:r>
                            <w:r w:rsidRPr="00CF3A97">
                              <w:rPr>
                                <w:sz w:val="72"/>
                                <w:szCs w:val="72"/>
                              </w:rPr>
                              <w:t xml:space="preserve"> income?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8" o:spid="_x0000_s1026" type="#_x0000_t202" style="position:absolute;margin-left:56.15pt;margin-top:476pt;width:511.2pt;height:124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" filled="f" stroked="f">
                <v:textbox inset=",0,,0">
                  <w:txbxContent>
                    <w:p w14:paraId="610BC6AC" w14:textId="364E2A76" w:rsidR="00820811" w:rsidRPr="00CF3A97" w:rsidRDefault="00820811" w:rsidP="00E57EF7">
                      <w:pPr>
                        <w:pStyle w:val="Subtitle"/>
                        <w:rPr>
                          <w:sz w:val="72"/>
                          <w:szCs w:val="72"/>
                        </w:rPr>
                      </w:pPr>
                      <w:r w:rsidRPr="00CF3A97">
                        <w:rPr>
                          <w:sz w:val="72"/>
                          <w:szCs w:val="72"/>
                        </w:rPr>
                        <w:t>Do you want to stabilize your</w:t>
                      </w:r>
                      <w:r w:rsidR="008E27A9">
                        <w:rPr>
                          <w:sz w:val="72"/>
                          <w:szCs w:val="72"/>
                        </w:rPr>
                        <w:t xml:space="preserve"> Eatery’s</w:t>
                      </w:r>
                      <w:r w:rsidRPr="00CF3A97">
                        <w:rPr>
                          <w:sz w:val="72"/>
                          <w:szCs w:val="72"/>
                        </w:rPr>
                        <w:t xml:space="preserve"> income?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1931E" wp14:editId="582C07E3">
                <wp:simplePos x="0" y="0"/>
                <wp:positionH relativeFrom="page">
                  <wp:posOffset>622300</wp:posOffset>
                </wp:positionH>
                <wp:positionV relativeFrom="page">
                  <wp:posOffset>9634220</wp:posOffset>
                </wp:positionV>
                <wp:extent cx="6492240" cy="228600"/>
                <wp:effectExtent l="0" t="0" r="0" b="0"/>
                <wp:wrapTight wrapText="bothSides">
                  <wp:wrapPolygon edited="0">
                    <wp:start x="85" y="0"/>
                    <wp:lineTo x="85" y="19200"/>
                    <wp:lineTo x="21380" y="19200"/>
                    <wp:lineTo x="21380" y="0"/>
                    <wp:lineTo x="85" y="0"/>
                  </wp:wrapPolygon>
                </wp:wrapTight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7EB5A0" w14:textId="77777777" w:rsidR="00820811" w:rsidRDefault="00820811" w:rsidP="00E57EF7">
                            <w:pPr>
                              <w:pStyle w:val="Footer"/>
                            </w:pPr>
                            <w:r>
                              <w:t>USDA is an equal opportunity provider and employer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49pt;margin-top:758.6pt;width:511.2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" filled="f" stroked="f">
                <v:textbox inset=",0,,0">
                  <w:txbxContent>
                    <w:p w14:paraId="517EB5A0" w14:textId="77777777" w:rsidR="00820811" w:rsidRDefault="00820811" w:rsidP="00E57EF7">
                      <w:pPr>
                        <w:pStyle w:val="Footer"/>
                      </w:pPr>
                      <w:r>
                        <w:t>USDA is an equal opportunity provider and employer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FBCBB" wp14:editId="5E492FA0">
                <wp:simplePos x="0" y="0"/>
                <wp:positionH relativeFrom="page">
                  <wp:posOffset>635000</wp:posOffset>
                </wp:positionH>
                <wp:positionV relativeFrom="page">
                  <wp:posOffset>7480300</wp:posOffset>
                </wp:positionV>
                <wp:extent cx="6492240" cy="2286000"/>
                <wp:effectExtent l="0" t="0" r="0" b="0"/>
                <wp:wrapTight wrapText="bothSides">
                  <wp:wrapPolygon edited="0">
                    <wp:start x="85" y="0"/>
                    <wp:lineTo x="85" y="21360"/>
                    <wp:lineTo x="21380" y="21360"/>
                    <wp:lineTo x="21380" y="0"/>
                    <wp:lineTo x="85" y="0"/>
                  </wp:wrapPolygon>
                </wp:wrapTight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71CDEC" w14:textId="519BC21E" w:rsidR="00820811" w:rsidRDefault="00820811" w:rsidP="00E57EF7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Trainings are all inclusive, meant to introduce the local vendor to child nutrition programs. Practical training provided for the entrepreneur entering the sustainable summer and school meals economy. </w:t>
                            </w:r>
                          </w:p>
                          <w:p w14:paraId="647EC554" w14:textId="26F593BA" w:rsidR="00820811" w:rsidRDefault="00820811" w:rsidP="00E57EF7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To maximize impact, all trainings are limited to 20 participants.</w:t>
                            </w:r>
                          </w:p>
                          <w:p w14:paraId="0444AA04" w14:textId="77777777" w:rsidR="00ED1B4E" w:rsidRDefault="00820811" w:rsidP="00E57EF7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  <w:r w:rsidRPr="00ED1B4E">
                              <w:rPr>
                                <w:b/>
                                <w:color w:val="000000" w:themeColor="text1"/>
                              </w:rPr>
                              <w:t>Please RSVP on Eventbrite.com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E650EB0" w14:textId="7B83D971" w:rsidR="00820811" w:rsidRPr="00E47EB0" w:rsidRDefault="00ED1B4E" w:rsidP="00E57EF7">
                            <w:pPr>
                              <w:pStyle w:val="Heading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Search </w:t>
                            </w:r>
                            <w:r w:rsidRPr="00ED1B4E">
                              <w:rPr>
                                <w:b/>
                                <w:color w:val="000000" w:themeColor="text1"/>
                              </w:rPr>
                              <w:t>Hawaii School Meals Business Training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in “Find Events”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50pt;margin-top:589pt;width:511.2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" mv:complextextbox="1" filled="f" stroked="f">
                <v:textbox inset=",0,,0">
                  <w:txbxContent>
                    <w:p w14:paraId="1671CDEC" w14:textId="519BC21E" w:rsidR="00820811" w:rsidRDefault="00820811" w:rsidP="00E57EF7">
                      <w:pPr>
                        <w:pStyle w:val="Heading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Trainings are all inclusive, meant to introduce the local vendor to child nutrition programs. Practical training provided for the entrepreneur entering the sustainable summer and school meals economy. </w:t>
                      </w:r>
                    </w:p>
                    <w:p w14:paraId="647EC554" w14:textId="26F593BA" w:rsidR="00820811" w:rsidRDefault="00820811" w:rsidP="00E57EF7">
                      <w:pPr>
                        <w:pStyle w:val="Heading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To maximize impact, all trainings are limited to 20 participants.</w:t>
                      </w:r>
                    </w:p>
                    <w:p w14:paraId="0444AA04" w14:textId="77777777" w:rsidR="00ED1B4E" w:rsidRDefault="00820811" w:rsidP="00E57EF7">
                      <w:pPr>
                        <w:pStyle w:val="Heading1"/>
                        <w:rPr>
                          <w:color w:val="000000" w:themeColor="text1"/>
                        </w:rPr>
                      </w:pPr>
                      <w:r w:rsidRPr="00ED1B4E">
                        <w:rPr>
                          <w:b/>
                          <w:color w:val="000000" w:themeColor="text1"/>
                        </w:rPr>
                        <w:t>Please RSVP on Eventbrite.com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6E650EB0" w14:textId="7B83D971" w:rsidR="00820811" w:rsidRPr="00E47EB0" w:rsidRDefault="00ED1B4E" w:rsidP="00E57EF7">
                      <w:pPr>
                        <w:pStyle w:val="Heading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Search </w:t>
                      </w:r>
                      <w:r w:rsidRPr="00ED1B4E">
                        <w:rPr>
                          <w:b/>
                          <w:color w:val="000000" w:themeColor="text1"/>
                        </w:rPr>
                        <w:t>Hawaii School Meals Business Training</w:t>
                      </w:r>
                      <w:r>
                        <w:rPr>
                          <w:color w:val="000000" w:themeColor="text1"/>
                        </w:rPr>
                        <w:t xml:space="preserve"> in “Find Events”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F3A97">
        <w:rPr>
          <w:noProof/>
        </w:rPr>
        <w:drawing>
          <wp:anchor distT="0" distB="15875" distL="118745" distR="118745" simplePos="0" relativeHeight="251658238" behindDoc="0" locked="0" layoutInCell="1" allowOverlap="1" wp14:anchorId="0A5CFCE9" wp14:editId="2D31075D">
            <wp:simplePos x="0" y="0"/>
            <wp:positionH relativeFrom="page">
              <wp:posOffset>713105</wp:posOffset>
            </wp:positionH>
            <wp:positionV relativeFrom="page">
              <wp:posOffset>685800</wp:posOffset>
            </wp:positionV>
            <wp:extent cx="2705100" cy="2176145"/>
            <wp:effectExtent l="0" t="0" r="12700" b="8255"/>
            <wp:wrapTight wrapText="bothSides">
              <wp:wrapPolygon edited="0">
                <wp:start x="1420" y="0"/>
                <wp:lineTo x="0" y="1261"/>
                <wp:lineTo x="0" y="20421"/>
                <wp:lineTo x="1217" y="21430"/>
                <wp:lineTo x="1420" y="21430"/>
                <wp:lineTo x="20079" y="21430"/>
                <wp:lineTo x="20282" y="21430"/>
                <wp:lineTo x="21499" y="20421"/>
                <wp:lineTo x="21499" y="1261"/>
                <wp:lineTo x="20079" y="0"/>
                <wp:lineTo x="1420" y="0"/>
              </wp:wrapPolygon>
            </wp:wrapTight>
            <wp:docPr id="30" name="Placehol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1761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A97">
        <w:rPr>
          <w:noProof/>
        </w:rPr>
        <w:drawing>
          <wp:anchor distT="0" distB="0" distL="114300" distR="114300" simplePos="0" relativeHeight="251680769" behindDoc="0" locked="0" layoutInCell="1" allowOverlap="1" wp14:anchorId="715C45A7" wp14:editId="25887876">
            <wp:simplePos x="0" y="0"/>
            <wp:positionH relativeFrom="page">
              <wp:posOffset>1484630</wp:posOffset>
            </wp:positionH>
            <wp:positionV relativeFrom="page">
              <wp:posOffset>2693035</wp:posOffset>
            </wp:positionV>
            <wp:extent cx="1604645" cy="1193165"/>
            <wp:effectExtent l="0" t="0" r="0" b="635"/>
            <wp:wrapThrough wrapText="bothSides">
              <wp:wrapPolygon edited="0">
                <wp:start x="12309" y="0"/>
                <wp:lineTo x="7522" y="1839"/>
                <wp:lineTo x="3419" y="5518"/>
                <wp:lineTo x="3419" y="7357"/>
                <wp:lineTo x="0" y="12415"/>
                <wp:lineTo x="0" y="13795"/>
                <wp:lineTo x="342" y="18393"/>
                <wp:lineTo x="5812" y="21152"/>
                <wp:lineTo x="12992" y="21152"/>
                <wp:lineTo x="16412" y="21152"/>
                <wp:lineTo x="16753" y="21152"/>
                <wp:lineTo x="19489" y="14714"/>
                <wp:lineTo x="21198" y="7357"/>
                <wp:lineTo x="21198" y="2759"/>
                <wp:lineTo x="13676" y="0"/>
                <wp:lineTo x="12309" y="0"/>
              </wp:wrapPolygon>
            </wp:wrapThrough>
            <wp:docPr id="11" name="Picture 11" descr="Macintosh HD:Applications:Microsoft Office 2011:Office:Media:Clipart: Food &amp; Dining.localized:AA026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263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A97">
        <w:rPr>
          <w:noProof/>
        </w:rPr>
        <w:drawing>
          <wp:anchor distT="0" distB="0" distL="114300" distR="114300" simplePos="0" relativeHeight="251681793" behindDoc="0" locked="0" layoutInCell="1" allowOverlap="1" wp14:anchorId="7AD95B3F" wp14:editId="3AF1B6AC">
            <wp:simplePos x="0" y="0"/>
            <wp:positionH relativeFrom="page">
              <wp:posOffset>753110</wp:posOffset>
            </wp:positionH>
            <wp:positionV relativeFrom="page">
              <wp:posOffset>2333625</wp:posOffset>
            </wp:positionV>
            <wp:extent cx="1110615" cy="2041525"/>
            <wp:effectExtent l="0" t="0" r="6985" b="0"/>
            <wp:wrapThrough wrapText="bothSides">
              <wp:wrapPolygon edited="0">
                <wp:start x="8398" y="0"/>
                <wp:lineTo x="2470" y="4569"/>
                <wp:lineTo x="0" y="7793"/>
                <wp:lineTo x="0" y="11018"/>
                <wp:lineTo x="2964" y="17468"/>
                <wp:lineTo x="2964" y="20424"/>
                <wp:lineTo x="4446" y="20962"/>
                <wp:lineTo x="13832" y="21230"/>
                <wp:lineTo x="18278" y="21230"/>
                <wp:lineTo x="14820" y="17737"/>
                <wp:lineTo x="14326" y="17468"/>
                <wp:lineTo x="12350" y="13168"/>
                <wp:lineTo x="21242" y="11018"/>
                <wp:lineTo x="21242" y="9137"/>
                <wp:lineTo x="16302" y="8600"/>
                <wp:lineTo x="12844" y="5644"/>
                <wp:lineTo x="13338" y="1075"/>
                <wp:lineTo x="12350" y="0"/>
                <wp:lineTo x="8398" y="0"/>
              </wp:wrapPolygon>
            </wp:wrapThrough>
            <wp:docPr id="15" name="Picture 15" descr="Macintosh HD:Applications:Microsoft Office 2011:Office:Media:Clipart: People.localized:FD002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Applications:Microsoft Office 2011:Office:Media:Clipart: People.localized:FD00267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A97">
        <w:rPr>
          <w:noProof/>
        </w:rPr>
        <w:drawing>
          <wp:anchor distT="0" distB="0" distL="114300" distR="114300" simplePos="0" relativeHeight="251683841" behindDoc="0" locked="0" layoutInCell="1" allowOverlap="1" wp14:anchorId="355479A5" wp14:editId="65489961">
            <wp:simplePos x="0" y="0"/>
            <wp:positionH relativeFrom="page">
              <wp:posOffset>2623185</wp:posOffset>
            </wp:positionH>
            <wp:positionV relativeFrom="page">
              <wp:posOffset>2333625</wp:posOffset>
            </wp:positionV>
            <wp:extent cx="1665605" cy="1874520"/>
            <wp:effectExtent l="0" t="0" r="10795" b="5080"/>
            <wp:wrapThrough wrapText="bothSides">
              <wp:wrapPolygon edited="0">
                <wp:start x="10211" y="0"/>
                <wp:lineTo x="8564" y="1171"/>
                <wp:lineTo x="5270" y="4390"/>
                <wp:lineTo x="4282" y="9659"/>
                <wp:lineTo x="1647" y="14341"/>
                <wp:lineTo x="0" y="16390"/>
                <wp:lineTo x="0" y="19317"/>
                <wp:lineTo x="1976" y="21366"/>
                <wp:lineTo x="4612" y="21366"/>
                <wp:lineTo x="7247" y="19024"/>
                <wp:lineTo x="16140" y="14341"/>
                <wp:lineTo x="21081" y="9659"/>
                <wp:lineTo x="21411" y="7317"/>
                <wp:lineTo x="21411" y="7024"/>
                <wp:lineTo x="19764" y="4976"/>
                <wp:lineTo x="14164" y="0"/>
                <wp:lineTo x="10211" y="0"/>
              </wp:wrapPolygon>
            </wp:wrapThrough>
            <wp:docPr id="14" name="Picture 14" descr="Macintosh HD:Applications:Microsoft Office 2011:Office:Media:Clipart: Food &amp; Dining.localized:AA02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Food &amp; Dining.localized:AA0263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A97">
        <w:rPr>
          <w:noProof/>
        </w:rPr>
        <w:drawing>
          <wp:anchor distT="0" distB="0" distL="114300" distR="114300" simplePos="0" relativeHeight="251682817" behindDoc="0" locked="0" layoutInCell="1" allowOverlap="1" wp14:anchorId="0B85808B" wp14:editId="3C6C83EC">
            <wp:simplePos x="0" y="0"/>
            <wp:positionH relativeFrom="page">
              <wp:posOffset>789305</wp:posOffset>
            </wp:positionH>
            <wp:positionV relativeFrom="page">
              <wp:posOffset>3830320</wp:posOffset>
            </wp:positionV>
            <wp:extent cx="2273935" cy="1704975"/>
            <wp:effectExtent l="0" t="0" r="12065" b="0"/>
            <wp:wrapThrough wrapText="bothSides">
              <wp:wrapPolygon edited="0">
                <wp:start x="0" y="0"/>
                <wp:lineTo x="0" y="21238"/>
                <wp:lineTo x="21473" y="21238"/>
                <wp:lineTo x="2147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aii kid nu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A97">
        <w:rPr>
          <w:noProof/>
        </w:rPr>
        <w:drawing>
          <wp:anchor distT="0" distB="0" distL="114300" distR="114300" simplePos="0" relativeHeight="251684865" behindDoc="0" locked="0" layoutInCell="1" allowOverlap="1" wp14:anchorId="0B5D1F98" wp14:editId="3DF98CD0">
            <wp:simplePos x="0" y="0"/>
            <wp:positionH relativeFrom="page">
              <wp:posOffset>2312035</wp:posOffset>
            </wp:positionH>
            <wp:positionV relativeFrom="page">
              <wp:posOffset>4438650</wp:posOffset>
            </wp:positionV>
            <wp:extent cx="2042795" cy="1755140"/>
            <wp:effectExtent l="0" t="0" r="0" b="0"/>
            <wp:wrapThrough wrapText="bothSides">
              <wp:wrapPolygon edited="0">
                <wp:start x="12354" y="0"/>
                <wp:lineTo x="3223" y="5001"/>
                <wp:lineTo x="0" y="8127"/>
                <wp:lineTo x="0" y="10628"/>
                <wp:lineTo x="4029" y="15317"/>
                <wp:lineTo x="4297" y="16255"/>
                <wp:lineTo x="7520" y="20318"/>
                <wp:lineTo x="11012" y="21256"/>
                <wp:lineTo x="11817" y="21256"/>
                <wp:lineTo x="14503" y="21256"/>
                <wp:lineTo x="15309" y="21256"/>
                <wp:lineTo x="18532" y="20318"/>
                <wp:lineTo x="20949" y="16567"/>
                <wp:lineTo x="21217" y="8127"/>
                <wp:lineTo x="20949" y="6877"/>
                <wp:lineTo x="19874" y="5314"/>
                <wp:lineTo x="14772" y="0"/>
                <wp:lineTo x="12354" y="0"/>
              </wp:wrapPolygon>
            </wp:wrapThrough>
            <wp:docPr id="13" name="Picture 13" descr="Macintosh HD:Applications:Microsoft Office 2011:Office:Media:Clipart: Food &amp; Dining.localized:AA026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Food &amp; Dining.localized:AA0263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E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FBD31" wp14:editId="5D8BD30A">
                <wp:simplePos x="0" y="0"/>
                <wp:positionH relativeFrom="page">
                  <wp:posOffset>457200</wp:posOffset>
                </wp:positionH>
                <wp:positionV relativeFrom="page">
                  <wp:posOffset>6193790</wp:posOffset>
                </wp:positionV>
                <wp:extent cx="6858000" cy="825500"/>
                <wp:effectExtent l="0" t="0" r="0" b="12700"/>
                <wp:wrapTight wrapText="bothSides">
                  <wp:wrapPolygon edited="0">
                    <wp:start x="80" y="0"/>
                    <wp:lineTo x="80" y="21268"/>
                    <wp:lineTo x="21440" y="21268"/>
                    <wp:lineTo x="21440" y="0"/>
                    <wp:lineTo x="80" y="0"/>
                  </wp:wrapPolygon>
                </wp:wrapTight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FD6CDD" w14:textId="4B75FD12" w:rsidR="00820811" w:rsidRDefault="00820811" w:rsidP="00E57EF7">
                            <w:pPr>
                              <w:pStyle w:val="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6pt;margin-top:487.7pt;width:540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" filled="f" stroked="f">
                <v:textbox inset=",0,,0">
                  <w:txbxContent>
                    <w:p w14:paraId="0BFD6CDD" w14:textId="4B75FD12" w:rsidR="00820811" w:rsidRDefault="00820811" w:rsidP="00E57EF7">
                      <w:pPr>
                        <w:pStyle w:val="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50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EFF3E9" wp14:editId="706D2CF9">
                <wp:simplePos x="0" y="0"/>
                <wp:positionH relativeFrom="page">
                  <wp:posOffset>4288790</wp:posOffset>
                </wp:positionH>
                <wp:positionV relativeFrom="page">
                  <wp:posOffset>4893310</wp:posOffset>
                </wp:positionV>
                <wp:extent cx="3108960" cy="656590"/>
                <wp:effectExtent l="0" t="0" r="0" b="3810"/>
                <wp:wrapTight wrapText="bothSides">
                  <wp:wrapPolygon edited="0">
                    <wp:start x="176" y="0"/>
                    <wp:lineTo x="176" y="20890"/>
                    <wp:lineTo x="21176" y="20890"/>
                    <wp:lineTo x="21176" y="0"/>
                    <wp:lineTo x="176" y="0"/>
                  </wp:wrapPolygon>
                </wp:wrapTight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161D42" w14:textId="77777777" w:rsidR="00820811" w:rsidRDefault="00820811" w:rsidP="00E57EF7">
                            <w:pPr>
                              <w:pStyle w:val="Date"/>
                            </w:pPr>
                            <w:r>
                              <w:t>9am-4pm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37.7pt;margin-top:385.3pt;width:244.8pt;height:51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" filled="f" stroked="f">
                <v:textbox inset=",0,,0">
                  <w:txbxContent>
                    <w:p w14:paraId="21161D42" w14:textId="77777777" w:rsidR="00820811" w:rsidRDefault="00820811" w:rsidP="00E57EF7">
                      <w:pPr>
                        <w:pStyle w:val="Date"/>
                      </w:pPr>
                      <w:r>
                        <w:t>9am-4pm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5053" w:rsidRPr="00BD505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34BE9" wp14:editId="27640270">
                <wp:simplePos x="0" y="0"/>
                <wp:positionH relativeFrom="page">
                  <wp:posOffset>4288790</wp:posOffset>
                </wp:positionH>
                <wp:positionV relativeFrom="page">
                  <wp:posOffset>4303395</wp:posOffset>
                </wp:positionV>
                <wp:extent cx="3108960" cy="589915"/>
                <wp:effectExtent l="0" t="0" r="0" b="19685"/>
                <wp:wrapTight wrapText="bothSides">
                  <wp:wrapPolygon edited="0">
                    <wp:start x="176" y="0"/>
                    <wp:lineTo x="176" y="21391"/>
                    <wp:lineTo x="21176" y="21391"/>
                    <wp:lineTo x="21176" y="0"/>
                    <wp:lineTo x="176" y="0"/>
                  </wp:wrapPolygon>
                </wp:wrapTight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F02EAC" w14:textId="2CFA7094" w:rsidR="00820811" w:rsidRPr="00BD5053" w:rsidRDefault="00820811" w:rsidP="00E57EF7">
                            <w:pPr>
                              <w:pStyle w:val="Heading3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D5053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March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D5053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13,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20</w:t>
                            </w:r>
                            <w:r w:rsidRPr="00BD5053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&amp; 31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37.7pt;margin-top:338.85pt;width:244.8pt;height:4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" filled="f" stroked="f">
                <v:textbox inset=",0,,0">
                  <w:txbxContent>
                    <w:p w14:paraId="02F02EAC" w14:textId="2CFA7094" w:rsidR="00820811" w:rsidRPr="00BD5053" w:rsidRDefault="00820811" w:rsidP="00E57EF7">
                      <w:pPr>
                        <w:pStyle w:val="Heading3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BD5053">
                        <w:rPr>
                          <w:color w:val="000000" w:themeColor="text1"/>
                          <w:sz w:val="48"/>
                          <w:szCs w:val="48"/>
                        </w:rPr>
                        <w:t>March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BD5053">
                        <w:rPr>
                          <w:color w:val="000000" w:themeColor="text1"/>
                          <w:sz w:val="48"/>
                          <w:szCs w:val="48"/>
                        </w:rPr>
                        <w:t>13,</w:t>
                      </w:r>
                      <w:r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20</w:t>
                      </w:r>
                      <w:r w:rsidRPr="00BD5053">
                        <w:rPr>
                          <w:color w:val="000000" w:themeColor="text1"/>
                          <w:sz w:val="48"/>
                          <w:szCs w:val="48"/>
                        </w:rPr>
                        <w:t xml:space="preserve"> &amp; 31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50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E3F88" wp14:editId="17980AC4">
                <wp:simplePos x="0" y="0"/>
                <wp:positionH relativeFrom="page">
                  <wp:posOffset>4206875</wp:posOffset>
                </wp:positionH>
                <wp:positionV relativeFrom="page">
                  <wp:posOffset>4208145</wp:posOffset>
                </wp:positionV>
                <wp:extent cx="3273425" cy="1554480"/>
                <wp:effectExtent l="0" t="0" r="3175" b="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3425" cy="155448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331.25pt;margin-top:331.35pt;width:257.75pt;height:12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" fillcolor="#f8c000 [320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 w:rsidR="00BD50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EE1CA2F" wp14:editId="771643C3">
                <wp:simplePos x="0" y="0"/>
                <wp:positionH relativeFrom="page">
                  <wp:posOffset>4123690</wp:posOffset>
                </wp:positionH>
                <wp:positionV relativeFrom="page">
                  <wp:posOffset>2641600</wp:posOffset>
                </wp:positionV>
                <wp:extent cx="3108960" cy="1397000"/>
                <wp:effectExtent l="0" t="0" r="0" b="0"/>
                <wp:wrapTight wrapText="bothSides">
                  <wp:wrapPolygon edited="0">
                    <wp:start x="176" y="0"/>
                    <wp:lineTo x="176" y="21207"/>
                    <wp:lineTo x="21176" y="21207"/>
                    <wp:lineTo x="21176" y="0"/>
                    <wp:lineTo x="176" y="0"/>
                  </wp:wrapPolygon>
                </wp:wrapTight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1096B34" w14:textId="77777777" w:rsidR="00820811" w:rsidRPr="00BD5053" w:rsidRDefault="00820811" w:rsidP="00E57EF7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 w:rsidRPr="00BD5053">
                              <w:rPr>
                                <w:sz w:val="28"/>
                                <w:szCs w:val="28"/>
                              </w:rPr>
                              <w:t xml:space="preserve">2014 </w:t>
                            </w:r>
                          </w:p>
                          <w:p w14:paraId="21628D9F" w14:textId="0E83E5F3" w:rsidR="00820811" w:rsidRPr="000B5BA6" w:rsidRDefault="00820811" w:rsidP="00E57EF7">
                            <w:pPr>
                              <w:pStyle w:val="Heading2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Hawaii </w:t>
                            </w:r>
                            <w:r w:rsidRPr="000B5BA6">
                              <w:rPr>
                                <w:b/>
                                <w:sz w:val="48"/>
                                <w:szCs w:val="48"/>
                              </w:rPr>
                              <w:t>School Meals Business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B5BA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Training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24.7pt;margin-top:208pt;width:244.8pt;height:11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" o:allowincell="f" filled="f" stroked="f">
                <v:textbox inset=",0,,0">
                  <w:txbxContent>
                    <w:p w14:paraId="41096B34" w14:textId="77777777" w:rsidR="00820811" w:rsidRPr="00BD5053" w:rsidRDefault="00820811" w:rsidP="00E57EF7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 w:rsidRPr="00BD5053">
                        <w:rPr>
                          <w:sz w:val="28"/>
                          <w:szCs w:val="28"/>
                        </w:rPr>
                        <w:t xml:space="preserve">2014 </w:t>
                      </w:r>
                    </w:p>
                    <w:p w14:paraId="21628D9F" w14:textId="0E83E5F3" w:rsidR="00820811" w:rsidRPr="000B5BA6" w:rsidRDefault="00820811" w:rsidP="00E57EF7">
                      <w:pPr>
                        <w:pStyle w:val="Heading2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Hawaii </w:t>
                      </w:r>
                      <w:r w:rsidRPr="000B5BA6">
                        <w:rPr>
                          <w:b/>
                          <w:sz w:val="48"/>
                          <w:szCs w:val="48"/>
                        </w:rPr>
                        <w:t>School Meals Business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0B5BA6">
                        <w:rPr>
                          <w:b/>
                          <w:sz w:val="48"/>
                          <w:szCs w:val="48"/>
                        </w:rPr>
                        <w:t xml:space="preserve">Training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D5053">
        <w:rPr>
          <w:noProof/>
        </w:rPr>
        <w:drawing>
          <wp:anchor distT="0" distB="0" distL="114300" distR="114300" simplePos="0" relativeHeight="251678721" behindDoc="0" locked="0" layoutInCell="1" allowOverlap="1" wp14:anchorId="2C32961D" wp14:editId="6FF68D2D">
            <wp:simplePos x="0" y="0"/>
            <wp:positionH relativeFrom="page">
              <wp:posOffset>4795520</wp:posOffset>
            </wp:positionH>
            <wp:positionV relativeFrom="page">
              <wp:posOffset>860425</wp:posOffset>
            </wp:positionV>
            <wp:extent cx="1802765" cy="1681480"/>
            <wp:effectExtent l="0" t="0" r="635" b="0"/>
            <wp:wrapThrough wrapText="bothSides">
              <wp:wrapPolygon edited="0">
                <wp:start x="0" y="0"/>
                <wp:lineTo x="0" y="21208"/>
                <wp:lineTo x="21303" y="21208"/>
                <wp:lineTo x="2130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NP-logo-largest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69B2BA" wp14:editId="23FA5CF8">
                <wp:simplePos x="0" y="0"/>
                <wp:positionH relativeFrom="page">
                  <wp:posOffset>457200</wp:posOffset>
                </wp:positionH>
                <wp:positionV relativeFrom="page">
                  <wp:posOffset>6045200</wp:posOffset>
                </wp:positionV>
                <wp:extent cx="6858000" cy="3337560"/>
                <wp:effectExtent l="0" t="0" r="0" b="254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33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36pt;margin-top:476pt;width:540pt;height:26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" fillcolor="#f0e6c3 [321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D4FF0" wp14:editId="1D808CB8">
                <wp:simplePos x="0" y="0"/>
                <wp:positionH relativeFrom="page">
                  <wp:posOffset>4041775</wp:posOffset>
                </wp:positionH>
                <wp:positionV relativeFrom="page">
                  <wp:posOffset>685800</wp:posOffset>
                </wp:positionV>
                <wp:extent cx="3273425" cy="3200400"/>
                <wp:effectExtent l="0" t="0" r="3175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3425" cy="320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42A345" w14:textId="77777777" w:rsidR="00820811" w:rsidRPr="00BD5053" w:rsidRDefault="00820811" w:rsidP="00BD5053">
                            <w:pPr>
                              <w:pStyle w:val="Exclamation"/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3" style="position:absolute;margin-left:318.25pt;margin-top:54pt;width:257.7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" fillcolor="#194431 [3215]" stroked="f" strokecolor="#4a7ebb" strokeweight="1.5pt">
                <v:shadow opacity="22938f" mv:blur="38100f" offset="0,2pt"/>
                <v:textbox inset=",0,,7.2pt">
                  <w:txbxContent>
                    <w:p w14:paraId="1342A345" w14:textId="77777777" w:rsidR="00820811" w:rsidRPr="00BD5053" w:rsidRDefault="00820811" w:rsidP="00BD5053">
                      <w:pPr>
                        <w:pStyle w:val="Exclamation"/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bookmarkStart w:id="0" w:name="_GoBack"/>
      <w:bookmarkEnd w:id="0"/>
    </w:p>
    <w:sectPr w:rsidR="00E57EF7" w:rsidSect="00E57EF7">
      <w:pgSz w:w="12240" w:h="15840"/>
      <w:pgMar w:top="108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994A19" w14:textId="77777777" w:rsidR="0048562C" w:rsidRDefault="0048562C">
      <w:r>
        <w:separator/>
      </w:r>
    </w:p>
  </w:endnote>
  <w:endnote w:type="continuationSeparator" w:id="0">
    <w:p w14:paraId="2715294C" w14:textId="77777777" w:rsidR="0048562C" w:rsidRDefault="00485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03230" w14:textId="77777777" w:rsidR="0048562C" w:rsidRDefault="0048562C">
      <w:r>
        <w:separator/>
      </w:r>
    </w:p>
  </w:footnote>
  <w:footnote w:type="continuationSeparator" w:id="0">
    <w:p w14:paraId="47C5ED5B" w14:textId="77777777" w:rsidR="0048562C" w:rsidRDefault="00485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14E42A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E57EF7"/>
    <w:rsid w:val="000B5BA6"/>
    <w:rsid w:val="00183D75"/>
    <w:rsid w:val="00376CF2"/>
    <w:rsid w:val="003F4489"/>
    <w:rsid w:val="0048562C"/>
    <w:rsid w:val="00544253"/>
    <w:rsid w:val="00632228"/>
    <w:rsid w:val="00696D1C"/>
    <w:rsid w:val="007E1243"/>
    <w:rsid w:val="00820811"/>
    <w:rsid w:val="008A4F76"/>
    <w:rsid w:val="008E27A9"/>
    <w:rsid w:val="00930228"/>
    <w:rsid w:val="00A150E9"/>
    <w:rsid w:val="00AA51B2"/>
    <w:rsid w:val="00BD5053"/>
    <w:rsid w:val="00CF3A97"/>
    <w:rsid w:val="00DA3D7F"/>
    <w:rsid w:val="00DD51E0"/>
    <w:rsid w:val="00E47EB0"/>
    <w:rsid w:val="00E57EF7"/>
    <w:rsid w:val="00E85CC3"/>
    <w:rsid w:val="00ED0730"/>
    <w:rsid w:val="00ED1B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56C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F0E6C3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E45DA"/>
  </w:style>
  <w:style w:type="paragraph" w:styleId="Footer">
    <w:name w:val="footer"/>
    <w:basedOn w:val="Normal"/>
    <w:link w:val="FooterChar"/>
    <w:unhideWhenUsed/>
    <w:rsid w:val="008604D6"/>
    <w:pPr>
      <w:jc w:val="center"/>
    </w:pPr>
    <w:rPr>
      <w:color w:val="F88600" w:themeColor="accent2"/>
      <w:sz w:val="18"/>
    </w:rPr>
  </w:style>
  <w:style w:type="character" w:customStyle="1" w:styleId="FooterChar">
    <w:name w:val="Footer Char"/>
    <w:basedOn w:val="DefaultParagraphFont"/>
    <w:link w:val="Footer"/>
    <w:rsid w:val="008604D6"/>
    <w:rPr>
      <w:color w:val="F886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F8C000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F8C000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F83500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F83500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F0E6C3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F0E6C3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E45DA"/>
  </w:style>
  <w:style w:type="paragraph" w:styleId="Footer">
    <w:name w:val="footer"/>
    <w:basedOn w:val="Normal"/>
    <w:link w:val="FooterChar"/>
    <w:unhideWhenUsed/>
    <w:rsid w:val="008604D6"/>
    <w:pPr>
      <w:jc w:val="center"/>
    </w:pPr>
    <w:rPr>
      <w:color w:val="F88600" w:themeColor="accent2"/>
      <w:sz w:val="18"/>
    </w:rPr>
  </w:style>
  <w:style w:type="character" w:customStyle="1" w:styleId="FooterChar">
    <w:name w:val="Footer Char"/>
    <w:basedOn w:val="DefaultParagraphFont"/>
    <w:link w:val="Footer"/>
    <w:rsid w:val="008604D6"/>
    <w:rPr>
      <w:color w:val="F886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F8C000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F8C000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F83500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F83500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F0E6C3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Shout%20Poster.dotx" TargetMode="External"/></Relationships>
</file>

<file path=word/theme/theme1.xml><?xml version="1.0" encoding="utf-8"?>
<a:theme xmlns:a="http://schemas.openxmlformats.org/drawingml/2006/main" name="Office Theme">
  <a:themeElements>
    <a:clrScheme name="Habitat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F8C000"/>
      </a:accent1>
      <a:accent2>
        <a:srgbClr val="F88600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华文新魏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Shout Poster.dotx</Template>
  <TotalTime>53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Bossola</dc:creator>
  <cp:keywords/>
  <dc:description/>
  <cp:lastModifiedBy>Crystal Bossola</cp:lastModifiedBy>
  <cp:revision>7</cp:revision>
  <dcterms:created xsi:type="dcterms:W3CDTF">2014-02-02T22:59:00Z</dcterms:created>
  <dcterms:modified xsi:type="dcterms:W3CDTF">2014-02-11T01:05:00Z</dcterms:modified>
  <cp:category/>
</cp:coreProperties>
</file>